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58" w:rsidRDefault="007C5F58" w:rsidP="008E578D">
      <w:pPr>
        <w:jc w:val="center"/>
        <w:rPr>
          <w:b/>
          <w:bCs/>
          <w:sz w:val="32"/>
          <w:szCs w:val="32"/>
          <w:u w:val="single"/>
        </w:rPr>
      </w:pPr>
    </w:p>
    <w:p w:rsidR="00FE2C50" w:rsidRDefault="00FE2C50" w:rsidP="008E578D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1242"/>
        <w:gridCol w:w="275"/>
        <w:gridCol w:w="1090"/>
        <w:gridCol w:w="552"/>
        <w:gridCol w:w="592"/>
        <w:gridCol w:w="1067"/>
        <w:gridCol w:w="140"/>
        <w:gridCol w:w="281"/>
        <w:gridCol w:w="1381"/>
        <w:gridCol w:w="1331"/>
        <w:gridCol w:w="1400"/>
        <w:gridCol w:w="1496"/>
      </w:tblGrid>
      <w:tr w:rsidR="008676F7" w:rsidTr="00400D58">
        <w:tc>
          <w:tcPr>
            <w:tcW w:w="10847" w:type="dxa"/>
            <w:gridSpan w:val="12"/>
            <w:shd w:val="clear" w:color="auto" w:fill="2E74B5" w:themeFill="accent1" w:themeFillShade="BF"/>
          </w:tcPr>
          <w:p w:rsidR="008676F7" w:rsidRPr="00400D58" w:rsidRDefault="00705F52" w:rsidP="008676F7">
            <w:pPr>
              <w:spacing w:after="160"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400D58">
              <w:rPr>
                <w:b/>
                <w:bCs/>
                <w:color w:val="FFFFFF" w:themeColor="background1"/>
                <w:sz w:val="32"/>
                <w:szCs w:val="32"/>
              </w:rPr>
              <w:t xml:space="preserve">INSCRIPCION YAMAHA R1 </w:t>
            </w:r>
            <w:r w:rsidR="008676F7" w:rsidRPr="00400D58">
              <w:rPr>
                <w:b/>
                <w:bCs/>
                <w:color w:val="FFFFFF" w:themeColor="background1"/>
                <w:sz w:val="32"/>
                <w:szCs w:val="32"/>
              </w:rPr>
              <w:t>CUP CIV 2018</w:t>
            </w:r>
          </w:p>
        </w:tc>
      </w:tr>
      <w:tr w:rsidR="008676F7" w:rsidTr="00400D58">
        <w:tc>
          <w:tcPr>
            <w:tcW w:w="2607" w:type="dxa"/>
            <w:gridSpan w:val="3"/>
            <w:vAlign w:val="center"/>
          </w:tcPr>
          <w:p w:rsidR="008676F7" w:rsidRPr="00F95EF1" w:rsidRDefault="008676F7" w:rsidP="00705F52">
            <w:pPr>
              <w:rPr>
                <w:b/>
                <w:bCs/>
                <w:sz w:val="24"/>
                <w:szCs w:val="24"/>
              </w:rPr>
            </w:pPr>
            <w:r w:rsidRPr="00F95EF1">
              <w:rPr>
                <w:b/>
                <w:bCs/>
                <w:sz w:val="24"/>
                <w:szCs w:val="24"/>
              </w:rPr>
              <w:t>NOMBRE Y APELLIDOS</w:t>
            </w:r>
          </w:p>
        </w:tc>
        <w:sdt>
          <w:sdtPr>
            <w:rPr>
              <w:b/>
              <w:bCs/>
              <w:sz w:val="32"/>
              <w:szCs w:val="32"/>
            </w:rPr>
            <w:id w:val="175605184"/>
            <w:placeholder>
              <w:docPart w:val="3F54AF12530F4CB0B0476457BE24CBDB"/>
            </w:placeholder>
            <w:showingPlcHdr/>
          </w:sdtPr>
          <w:sdtContent>
            <w:tc>
              <w:tcPr>
                <w:tcW w:w="8240" w:type="dxa"/>
                <w:gridSpan w:val="9"/>
              </w:tcPr>
              <w:p w:rsidR="008676F7" w:rsidRPr="008676F7" w:rsidRDefault="00FE2C50" w:rsidP="00FE2C50">
                <w:pPr>
                  <w:rPr>
                    <w:b/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95EF1" w:rsidTr="00400D58">
        <w:tc>
          <w:tcPr>
            <w:tcW w:w="2607" w:type="dxa"/>
            <w:gridSpan w:val="3"/>
            <w:vAlign w:val="center"/>
          </w:tcPr>
          <w:p w:rsidR="00F95EF1" w:rsidRPr="00F95EF1" w:rsidRDefault="00F95EF1" w:rsidP="00705F52">
            <w:pPr>
              <w:rPr>
                <w:b/>
                <w:bCs/>
                <w:sz w:val="24"/>
                <w:szCs w:val="24"/>
              </w:rPr>
            </w:pPr>
            <w:r w:rsidRPr="00F95EF1">
              <w:rPr>
                <w:b/>
                <w:bCs/>
                <w:sz w:val="24"/>
                <w:szCs w:val="24"/>
              </w:rPr>
              <w:t>FECHA NACIMIENTO</w:t>
            </w:r>
          </w:p>
        </w:tc>
        <w:sdt>
          <w:sdtPr>
            <w:rPr>
              <w:b/>
              <w:bCs/>
              <w:sz w:val="32"/>
              <w:szCs w:val="32"/>
            </w:rPr>
            <w:id w:val="175605189"/>
            <w:placeholder>
              <w:docPart w:val="A1CA6E881F4242C1B49976076656965F"/>
            </w:placeholder>
            <w:showingPlcHdr/>
            <w:date w:fullDate="2018-02-16T00:00:00Z"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2632" w:type="dxa"/>
                <w:gridSpan w:val="5"/>
              </w:tcPr>
              <w:p w:rsidR="00F95EF1" w:rsidRDefault="00FE2C50" w:rsidP="00FE2C50">
                <w:pPr>
                  <w:rPr>
                    <w:b/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  <w:tc>
          <w:tcPr>
            <w:tcW w:w="1381" w:type="dxa"/>
          </w:tcPr>
          <w:p w:rsidR="00F95EF1" w:rsidRPr="00F95EF1" w:rsidRDefault="00F95EF1" w:rsidP="008676F7">
            <w:pPr>
              <w:rPr>
                <w:b/>
                <w:bCs/>
                <w:sz w:val="24"/>
                <w:szCs w:val="24"/>
              </w:rPr>
            </w:pPr>
            <w:r w:rsidRPr="00F95EF1">
              <w:rPr>
                <w:b/>
                <w:bCs/>
                <w:sz w:val="24"/>
                <w:szCs w:val="24"/>
              </w:rPr>
              <w:t>Carrera</w:t>
            </w:r>
          </w:p>
        </w:tc>
        <w:sdt>
          <w:sdtPr>
            <w:rPr>
              <w:b/>
              <w:bCs/>
              <w:sz w:val="32"/>
              <w:szCs w:val="32"/>
            </w:rPr>
            <w:alias w:val="Carrera"/>
            <w:tag w:val="Carrera"/>
            <w:id w:val="175605190"/>
            <w:lock w:val="sdtLocked"/>
            <w:placeholder>
              <w:docPart w:val="962247236C9946838734E0BF80EF598C"/>
            </w:placeholder>
            <w:showingPlcHdr/>
            <w:comboBox>
              <w:listItem w:value="Elija un elemento."/>
              <w:listItem w:displayText="Albacete" w:value="Albacete"/>
              <w:listItem w:displayText="Jerez" w:value="Jerez"/>
              <w:listItem w:displayText="Motorland" w:value="Motorland"/>
              <w:listItem w:displayText="Navarra" w:value="Navarra"/>
              <w:listItem w:displayText="Valencia" w:value="Valencia"/>
              <w:listItem w:displayText="Almeria" w:value="Almeria"/>
              <w:listItem w:displayText="TODAS" w:value="TODAS"/>
            </w:comboBox>
          </w:sdtPr>
          <w:sdtContent>
            <w:tc>
              <w:tcPr>
                <w:tcW w:w="4227" w:type="dxa"/>
                <w:gridSpan w:val="3"/>
              </w:tcPr>
              <w:p w:rsidR="00F95EF1" w:rsidRDefault="00FE2C50" w:rsidP="008676F7">
                <w:pPr>
                  <w:rPr>
                    <w:b/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F95EF1" w:rsidTr="00400D58">
        <w:tc>
          <w:tcPr>
            <w:tcW w:w="1517" w:type="dxa"/>
            <w:gridSpan w:val="2"/>
            <w:vAlign w:val="center"/>
          </w:tcPr>
          <w:p w:rsidR="00F95EF1" w:rsidRPr="00F95EF1" w:rsidRDefault="00F95EF1" w:rsidP="008676F7">
            <w:pPr>
              <w:rPr>
                <w:b/>
                <w:bCs/>
                <w:sz w:val="24"/>
                <w:szCs w:val="24"/>
              </w:rPr>
            </w:pPr>
            <w:r w:rsidRPr="00F95EF1">
              <w:rPr>
                <w:b/>
                <w:bCs/>
                <w:sz w:val="24"/>
                <w:szCs w:val="24"/>
              </w:rPr>
              <w:t>Dirección</w:t>
            </w:r>
          </w:p>
        </w:tc>
        <w:sdt>
          <w:sdtPr>
            <w:rPr>
              <w:bCs/>
              <w:sz w:val="32"/>
              <w:szCs w:val="32"/>
            </w:rPr>
            <w:id w:val="175605198"/>
            <w:placeholder>
              <w:docPart w:val="41CB9C2039BF46B8B67EF245877C20E6"/>
            </w:placeholder>
            <w:showingPlcHdr/>
          </w:sdtPr>
          <w:sdtContent>
            <w:tc>
              <w:tcPr>
                <w:tcW w:w="9330" w:type="dxa"/>
                <w:gridSpan w:val="10"/>
                <w:vAlign w:val="center"/>
              </w:tcPr>
              <w:p w:rsidR="00F95EF1" w:rsidRPr="00F95EF1" w:rsidRDefault="00F95EF1" w:rsidP="008676F7">
                <w:pPr>
                  <w:rPr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95EF1" w:rsidTr="00400D58">
        <w:tc>
          <w:tcPr>
            <w:tcW w:w="1517" w:type="dxa"/>
            <w:gridSpan w:val="2"/>
            <w:vAlign w:val="center"/>
          </w:tcPr>
          <w:p w:rsidR="00F95EF1" w:rsidRPr="00F95EF1" w:rsidRDefault="00F95EF1" w:rsidP="008676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Movil</w:t>
            </w:r>
          </w:p>
        </w:tc>
        <w:sdt>
          <w:sdtPr>
            <w:rPr>
              <w:bCs/>
              <w:sz w:val="32"/>
              <w:szCs w:val="32"/>
            </w:rPr>
            <w:id w:val="175605201"/>
            <w:placeholder>
              <w:docPart w:val="87956FBE6AF44C408DC73BC7AF1CE223"/>
            </w:placeholder>
            <w:showingPlcHdr/>
            <w:text/>
          </w:sdtPr>
          <w:sdtContent>
            <w:tc>
              <w:tcPr>
                <w:tcW w:w="2234" w:type="dxa"/>
                <w:gridSpan w:val="3"/>
                <w:vAlign w:val="center"/>
              </w:tcPr>
              <w:p w:rsidR="00F95EF1" w:rsidRDefault="00FE2C50" w:rsidP="00FE2C50">
                <w:pPr>
                  <w:rPr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207" w:type="dxa"/>
            <w:gridSpan w:val="2"/>
            <w:vAlign w:val="center"/>
          </w:tcPr>
          <w:p w:rsidR="00F95EF1" w:rsidRPr="00F95EF1" w:rsidRDefault="00F95EF1" w:rsidP="008676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</w:t>
            </w:r>
            <w:r w:rsidRPr="00F95EF1">
              <w:rPr>
                <w:b/>
                <w:bCs/>
                <w:sz w:val="24"/>
                <w:szCs w:val="24"/>
              </w:rPr>
              <w:t>MAIL</w:t>
            </w:r>
          </w:p>
        </w:tc>
        <w:sdt>
          <w:sdtPr>
            <w:rPr>
              <w:bCs/>
              <w:sz w:val="32"/>
              <w:szCs w:val="32"/>
            </w:rPr>
            <w:id w:val="175605203"/>
            <w:placeholder>
              <w:docPart w:val="4366EC4F50C24634A90399AC7A3300C4"/>
            </w:placeholder>
            <w:showingPlcHdr/>
          </w:sdtPr>
          <w:sdtContent>
            <w:tc>
              <w:tcPr>
                <w:tcW w:w="5889" w:type="dxa"/>
                <w:gridSpan w:val="5"/>
                <w:vAlign w:val="center"/>
              </w:tcPr>
              <w:p w:rsidR="00F95EF1" w:rsidRDefault="00FE2C50" w:rsidP="00FE2C50">
                <w:pPr>
                  <w:rPr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00D58" w:rsidTr="00400D58">
        <w:tc>
          <w:tcPr>
            <w:tcW w:w="1242" w:type="dxa"/>
            <w:vAlign w:val="center"/>
          </w:tcPr>
          <w:p w:rsidR="00400D58" w:rsidRPr="00F95EF1" w:rsidRDefault="00400D58" w:rsidP="008676F7">
            <w:pPr>
              <w:rPr>
                <w:b/>
                <w:bCs/>
                <w:sz w:val="24"/>
                <w:szCs w:val="24"/>
              </w:rPr>
            </w:pPr>
            <w:r w:rsidRPr="00F95EF1">
              <w:rPr>
                <w:b/>
                <w:bCs/>
                <w:sz w:val="24"/>
                <w:szCs w:val="24"/>
              </w:rPr>
              <w:t>Dorsal</w:t>
            </w:r>
          </w:p>
        </w:tc>
        <w:sdt>
          <w:sdtPr>
            <w:rPr>
              <w:bCs/>
              <w:sz w:val="32"/>
              <w:szCs w:val="32"/>
            </w:rPr>
            <w:id w:val="175605204"/>
            <w:placeholder>
              <w:docPart w:val="8681FDA58CBA4E8AA8E095BCAED2CB77"/>
            </w:placeholder>
            <w:showingPlcHdr/>
          </w:sdtPr>
          <w:sdtContent>
            <w:tc>
              <w:tcPr>
                <w:tcW w:w="1917" w:type="dxa"/>
                <w:gridSpan w:val="3"/>
                <w:vAlign w:val="center"/>
              </w:tcPr>
              <w:p w:rsidR="00400D58" w:rsidRDefault="00400D58" w:rsidP="00FE2C50">
                <w:pPr>
                  <w:rPr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659" w:type="dxa"/>
            <w:gridSpan w:val="2"/>
            <w:vAlign w:val="center"/>
          </w:tcPr>
          <w:p w:rsidR="00400D58" w:rsidRPr="00FE2C50" w:rsidRDefault="00400D58" w:rsidP="008676F7">
            <w:pPr>
              <w:rPr>
                <w:b/>
                <w:bCs/>
                <w:sz w:val="24"/>
                <w:szCs w:val="24"/>
              </w:rPr>
            </w:pPr>
            <w:r w:rsidRPr="00FE2C50">
              <w:rPr>
                <w:b/>
                <w:bCs/>
                <w:sz w:val="24"/>
                <w:szCs w:val="24"/>
              </w:rPr>
              <w:t>Nº Licencia</w:t>
            </w:r>
          </w:p>
        </w:tc>
        <w:sdt>
          <w:sdtPr>
            <w:rPr>
              <w:bCs/>
              <w:sz w:val="32"/>
              <w:szCs w:val="32"/>
            </w:rPr>
            <w:id w:val="175605211"/>
            <w:placeholder>
              <w:docPart w:val="3C313301C1DE46BFB1CE2422BE461997"/>
            </w:placeholder>
            <w:showingPlcHdr/>
          </w:sdtPr>
          <w:sdtContent>
            <w:tc>
              <w:tcPr>
                <w:tcW w:w="3133" w:type="dxa"/>
                <w:gridSpan w:val="4"/>
                <w:vAlign w:val="center"/>
              </w:tcPr>
              <w:p w:rsidR="00400D58" w:rsidRDefault="00400D58" w:rsidP="00FE2C50">
                <w:pPr>
                  <w:rPr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400" w:type="dxa"/>
            <w:vAlign w:val="center"/>
          </w:tcPr>
          <w:p w:rsidR="00400D58" w:rsidRPr="00400D58" w:rsidRDefault="00400D58" w:rsidP="00400D5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BOX Compa</w:t>
            </w:r>
            <w:r w:rsidRPr="00400D58">
              <w:rPr>
                <w:b/>
                <w:bCs/>
                <w:sz w:val="24"/>
                <w:szCs w:val="24"/>
              </w:rPr>
              <w:t>rtido</w:t>
            </w:r>
          </w:p>
        </w:tc>
        <w:sdt>
          <w:sdtPr>
            <w:rPr>
              <w:bCs/>
              <w:sz w:val="32"/>
              <w:szCs w:val="32"/>
            </w:rPr>
            <w:alias w:val="box"/>
            <w:tag w:val="box"/>
            <w:id w:val="175605238"/>
            <w:lock w:val="sdtLocked"/>
            <w:placeholder>
              <w:docPart w:val="0F9F098EC9204AB89272A77EDDFC79B3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Content>
            <w:tc>
              <w:tcPr>
                <w:tcW w:w="1496" w:type="dxa"/>
                <w:vAlign w:val="center"/>
              </w:tcPr>
              <w:p w:rsidR="00400D58" w:rsidRDefault="00400D58" w:rsidP="00400D58">
                <w:pPr>
                  <w:rPr>
                    <w:bCs/>
                    <w:sz w:val="32"/>
                    <w:szCs w:val="32"/>
                  </w:rPr>
                </w:pPr>
                <w:r w:rsidRPr="00A21F99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8E578D" w:rsidRDefault="00FE2C50" w:rsidP="00FE2C50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PALMARES:</w:t>
      </w:r>
    </w:p>
    <w:sdt>
      <w:sdtPr>
        <w:rPr>
          <w:b/>
          <w:bCs/>
          <w:sz w:val="20"/>
          <w:szCs w:val="20"/>
          <w:u w:val="single"/>
        </w:rPr>
        <w:id w:val="175605208"/>
        <w:placeholder>
          <w:docPart w:val="4BF0607332484CC2A02AEA12CA130B0B"/>
        </w:placeholder>
        <w:showingPlcHdr/>
      </w:sdtPr>
      <w:sdtContent>
        <w:p w:rsidR="008676F7" w:rsidRDefault="00FE2C50" w:rsidP="00FE2C50">
          <w:pPr>
            <w:rPr>
              <w:b/>
              <w:bCs/>
              <w:sz w:val="20"/>
              <w:szCs w:val="20"/>
              <w:u w:val="single"/>
            </w:rPr>
          </w:pPr>
          <w:r w:rsidRPr="00A21F99">
            <w:rPr>
              <w:rStyle w:val="Textodelmarcadordeposicin"/>
            </w:rPr>
            <w:t>Haga clic aquí para escribir texto.</w:t>
          </w:r>
        </w:p>
      </w:sdtContent>
    </w:sdt>
    <w:p w:rsidR="001F246B" w:rsidRDefault="001F246B">
      <w:pPr>
        <w:rPr>
          <w:b/>
          <w:sz w:val="20"/>
          <w:szCs w:val="20"/>
        </w:rPr>
      </w:pPr>
    </w:p>
    <w:p w:rsidR="001F246B" w:rsidRPr="001F246B" w:rsidRDefault="001F246B">
      <w:pPr>
        <w:rPr>
          <w:sz w:val="20"/>
          <w:szCs w:val="20"/>
        </w:rPr>
      </w:pPr>
    </w:p>
    <w:p w:rsidR="001F246B" w:rsidRDefault="001F246B">
      <w:pPr>
        <w:rPr>
          <w:sz w:val="20"/>
          <w:szCs w:val="20"/>
        </w:rPr>
      </w:pPr>
    </w:p>
    <w:p w:rsidR="007C5F58" w:rsidRDefault="007C5F58">
      <w:pPr>
        <w:rPr>
          <w:sz w:val="20"/>
          <w:szCs w:val="20"/>
        </w:rPr>
      </w:pPr>
    </w:p>
    <w:p w:rsidR="007C5F58" w:rsidRPr="001F246B" w:rsidRDefault="007C5F58">
      <w:pPr>
        <w:rPr>
          <w:sz w:val="20"/>
          <w:szCs w:val="20"/>
        </w:rPr>
      </w:pPr>
    </w:p>
    <w:p w:rsidR="001F246B" w:rsidRPr="001F246B" w:rsidRDefault="001F246B">
      <w:pPr>
        <w:rPr>
          <w:sz w:val="20"/>
          <w:szCs w:val="20"/>
        </w:rPr>
      </w:pPr>
    </w:p>
    <w:p w:rsidR="001F246B" w:rsidRPr="001F246B" w:rsidRDefault="001F246B" w:rsidP="001F246B">
      <w:pPr>
        <w:rPr>
          <w:b/>
          <w:sz w:val="20"/>
          <w:szCs w:val="20"/>
        </w:rPr>
      </w:pPr>
      <w:r w:rsidRPr="001F246B">
        <w:rPr>
          <w:b/>
          <w:sz w:val="20"/>
          <w:szCs w:val="20"/>
        </w:rPr>
        <w:t>Importe por carrera a ingresar al menos con 10 días de antelación en el nº de cuenta adjunto: 150.-€</w:t>
      </w:r>
    </w:p>
    <w:p w:rsidR="001F246B" w:rsidRPr="001F246B" w:rsidRDefault="001F246B" w:rsidP="001F246B">
      <w:pPr>
        <w:rPr>
          <w:b/>
          <w:sz w:val="20"/>
          <w:szCs w:val="20"/>
        </w:rPr>
      </w:pPr>
      <w:r w:rsidRPr="001F246B">
        <w:rPr>
          <w:b/>
          <w:sz w:val="20"/>
          <w:szCs w:val="20"/>
        </w:rPr>
        <w:t xml:space="preserve">Concepto: Nombre y dos apellidos del piloto - dorsal 00 - circuito     ejemplo: PEPE </w:t>
      </w:r>
      <w:r>
        <w:rPr>
          <w:b/>
          <w:sz w:val="20"/>
          <w:szCs w:val="20"/>
        </w:rPr>
        <w:t>GARCIA DIAZ dorsal 11</w:t>
      </w:r>
      <w:r w:rsidRPr="001F246B">
        <w:rPr>
          <w:b/>
          <w:sz w:val="20"/>
          <w:szCs w:val="20"/>
        </w:rPr>
        <w:t xml:space="preserve"> Albacete-R1</w:t>
      </w:r>
    </w:p>
    <w:p w:rsidR="001F246B" w:rsidRDefault="001F246B" w:rsidP="001F246B">
      <w:pPr>
        <w:rPr>
          <w:b/>
          <w:sz w:val="20"/>
          <w:szCs w:val="20"/>
        </w:rPr>
      </w:pPr>
      <w:r>
        <w:rPr>
          <w:b/>
          <w:sz w:val="20"/>
          <w:szCs w:val="20"/>
        </w:rPr>
        <w:t>E</w:t>
      </w:r>
      <w:r w:rsidRPr="001F246B">
        <w:rPr>
          <w:b/>
          <w:sz w:val="20"/>
          <w:szCs w:val="20"/>
        </w:rPr>
        <w:t xml:space="preserve">nviar un correo confirmando la inscripción    </w:t>
      </w:r>
      <w:hyperlink r:id="rId8" w:history="1">
        <w:r w:rsidRPr="001F246B">
          <w:rPr>
            <w:rStyle w:val="Hipervnculo"/>
            <w:b/>
            <w:sz w:val="20"/>
            <w:szCs w:val="20"/>
          </w:rPr>
          <w:t>angel.buitrago@fcmm.net </w:t>
        </w:r>
      </w:hyperlink>
      <w:r w:rsidRPr="001F246B">
        <w:rPr>
          <w:b/>
          <w:sz w:val="20"/>
          <w:szCs w:val="20"/>
        </w:rPr>
        <w:t> </w:t>
      </w:r>
      <w:r>
        <w:rPr>
          <w:b/>
          <w:sz w:val="20"/>
          <w:szCs w:val="20"/>
        </w:rPr>
        <w:t xml:space="preserve">y </w:t>
      </w:r>
      <w:hyperlink r:id="rId9" w:history="1">
        <w:r>
          <w:rPr>
            <w:rStyle w:val="Hipervnculo"/>
            <w:b/>
            <w:sz w:val="20"/>
            <w:szCs w:val="20"/>
          </w:rPr>
          <w:t>challengeyamaha@racingdreams.es</w:t>
        </w:r>
      </w:hyperlink>
    </w:p>
    <w:p w:rsidR="007C5F58" w:rsidRPr="001F246B" w:rsidRDefault="007C5F58" w:rsidP="007C5F58">
      <w:pPr>
        <w:rPr>
          <w:b/>
          <w:sz w:val="20"/>
          <w:szCs w:val="20"/>
        </w:rPr>
      </w:pPr>
      <w:r w:rsidRPr="007C5F58">
        <w:rPr>
          <w:b/>
          <w:bCs/>
          <w:sz w:val="20"/>
          <w:szCs w:val="20"/>
        </w:rPr>
        <w:t>CIV Motorsport,  BBVA   IBAN  ES07 0182 6715 5602 0154 1455</w:t>
      </w:r>
      <w:r>
        <w:rPr>
          <w:b/>
          <w:bCs/>
          <w:sz w:val="20"/>
          <w:szCs w:val="20"/>
        </w:rPr>
        <w:t xml:space="preserve"> </w:t>
      </w:r>
    </w:p>
    <w:sectPr w:rsidR="007C5F58" w:rsidRPr="001F246B" w:rsidSect="007C5F5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5" w:right="566" w:bottom="568" w:left="709" w:header="284" w:footer="23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F85" w:rsidRDefault="000C5F85" w:rsidP="00A7494C">
      <w:pPr>
        <w:spacing w:after="0" w:line="240" w:lineRule="auto"/>
      </w:pPr>
      <w:r>
        <w:separator/>
      </w:r>
    </w:p>
  </w:endnote>
  <w:endnote w:type="continuationSeparator" w:id="0">
    <w:p w:rsidR="000C5F85" w:rsidRDefault="000C5F85" w:rsidP="00A7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pPr w:leftFromText="141" w:rightFromText="141" w:vertAnchor="text" w:horzAnchor="margin" w:tblpXSpec="center" w:tblpY="3763"/>
      <w:tblW w:w="111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668"/>
      <w:gridCol w:w="1701"/>
      <w:gridCol w:w="1417"/>
      <w:gridCol w:w="1701"/>
      <w:gridCol w:w="1610"/>
      <w:gridCol w:w="1559"/>
      <w:gridCol w:w="1509"/>
    </w:tblGrid>
    <w:tr w:rsidR="007417AD" w:rsidRPr="008E578D" w:rsidTr="007417AD">
      <w:trPr>
        <w:trHeight w:val="291"/>
      </w:trPr>
      <w:tc>
        <w:tcPr>
          <w:tcW w:w="11165" w:type="dxa"/>
          <w:gridSpan w:val="7"/>
          <w:vAlign w:val="center"/>
        </w:tcPr>
        <w:p w:rsidR="007417AD" w:rsidRDefault="007417AD" w:rsidP="007417AD">
          <w:pPr>
            <w:pStyle w:val="Piedepgina"/>
            <w:rPr>
              <w:b/>
              <w:lang w:val="en-US"/>
            </w:rPr>
          </w:pPr>
          <w:r w:rsidRPr="007417AD">
            <w:rPr>
              <w:b/>
              <w:lang w:val="en-US"/>
            </w:rPr>
            <w:t xml:space="preserve">WWW.CHALLENGEYAMAHA.COM                                                    </w:t>
          </w:r>
          <w:r>
            <w:rPr>
              <w:b/>
              <w:lang w:val="en-US"/>
            </w:rPr>
            <w:t xml:space="preserve">                       </w:t>
          </w:r>
          <w:r w:rsidRPr="007417AD">
            <w:rPr>
              <w:b/>
              <w:lang w:val="en-US"/>
            </w:rPr>
            <w:t xml:space="preserve">            challengeyamaha@racingdreams.es</w:t>
          </w:r>
        </w:p>
        <w:p w:rsidR="007417AD" w:rsidRPr="007417AD" w:rsidRDefault="007417AD" w:rsidP="007417AD">
          <w:pPr>
            <w:pStyle w:val="Piedepgina"/>
            <w:rPr>
              <w:b/>
              <w:lang w:val="en-US"/>
            </w:rPr>
          </w:pPr>
        </w:p>
      </w:tc>
    </w:tr>
    <w:tr w:rsidR="007417AD" w:rsidRPr="007417AD" w:rsidTr="007417AD">
      <w:trPr>
        <w:trHeight w:val="291"/>
      </w:trPr>
      <w:tc>
        <w:tcPr>
          <w:tcW w:w="1668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19051" cy="311727"/>
                <wp:effectExtent l="19050" t="0" r="4849" b="0"/>
                <wp:docPr id="40" name="0 Imagen" descr="-LOGO-YAMALU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LOGO-YAMALUBE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5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944880" cy="342900"/>
                <wp:effectExtent l="19050" t="0" r="7620" b="0"/>
                <wp:docPr id="158" name="Imagen 158" descr="C:\Users\user\AppData\Local\Microsoft\Windows\INetCache\Content.Word\logo-akrapovic 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8" descr="C:\Users\user\AppData\Local\Microsoft\Windows\INetCache\Content.Word\logo-akrapovic 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vAlign w:val="center"/>
        </w:tcPr>
        <w:p w:rsidR="007417AD" w:rsidRPr="007417AD" w:rsidRDefault="006917AC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822960" cy="297180"/>
                <wp:effectExtent l="19050" t="0" r="0" b="0"/>
                <wp:docPr id="1" name="Imagen 91" descr="C:\Users\user\AppData\Local\Microsoft\Windows\INetCache\Content.Word\logo-yamah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 descr="C:\Users\user\AppData\Local\Microsoft\Windows\INetCache\Content.Word\logo-yamah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7417AD" w:rsidRPr="007417AD" w:rsidRDefault="006917AC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62002" cy="338329"/>
                <wp:effectExtent l="0" t="0" r="0" b="0"/>
                <wp:docPr id="2" name="Imagen 2" descr="bahc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22 Imagen" descr="bahco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2" cy="338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0" w:type="dxa"/>
          <w:vAlign w:val="center"/>
        </w:tcPr>
        <w:p w:rsidR="007417AD" w:rsidRPr="007417AD" w:rsidRDefault="006917AC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819150" cy="334645"/>
                <wp:effectExtent l="19050" t="0" r="0" b="0"/>
                <wp:docPr id="4" name="Imagen 1" descr="logo ITR racing parts DEF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11 Imagen" descr="logo ITR racing parts DEF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467" cy="335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center"/>
        </w:tcPr>
        <w:p w:rsidR="007417AD" w:rsidRPr="007417AD" w:rsidRDefault="006917AC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19051" cy="228600"/>
                <wp:effectExtent l="19050" t="0" r="4849" b="0"/>
                <wp:docPr id="5" name="Imagen 5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agen relacion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05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vAlign w:val="center"/>
        </w:tcPr>
        <w:p w:rsidR="007417AD" w:rsidRPr="007417AD" w:rsidRDefault="006917AC" w:rsidP="007417AD">
          <w:pPr>
            <w:pStyle w:val="Piedepgina"/>
          </w:pPr>
          <w:r>
            <w:rPr>
              <w:noProof/>
              <w:lang w:eastAsia="es-ES"/>
            </w:rPr>
            <w:drawing>
              <wp:inline distT="0" distB="0" distL="0" distR="0">
                <wp:extent cx="821055" cy="297815"/>
                <wp:effectExtent l="19050" t="0" r="0" b="0"/>
                <wp:docPr id="6" name="5 Imagen" descr="logo-bikepromotion 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ikepromotion 160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055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417AD" w:rsidRPr="007417AD" w:rsidTr="007417AD">
      <w:trPr>
        <w:trHeight w:val="578"/>
      </w:trPr>
      <w:tc>
        <w:tcPr>
          <w:tcW w:w="1668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922020" cy="335280"/>
                <wp:effectExtent l="19050" t="0" r="0" b="0"/>
                <wp:docPr id="160" name="Imagen 160" descr="C:\Users\user\AppData\Local\Microsoft\Windows\INetCache\Content.Word\dna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0" descr="C:\Users\user\AppData\Local\Microsoft\Windows\INetCache\Content.Word\dna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944880" cy="342900"/>
                <wp:effectExtent l="19050" t="0" r="7620" b="0"/>
                <wp:docPr id="157" name="Imagen 157" descr="C:\Users\user\AppData\Local\Microsoft\Windows\INetCache\Content.Word\frentubo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7" descr="C:\Users\user\AppData\Local\Microsoft\Windows\INetCache\Content.Word\frentubo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62000" cy="274320"/>
                <wp:effectExtent l="19050" t="0" r="0" b="0"/>
                <wp:docPr id="162" name="Imagen 162" descr="C:\Users\user\AppData\Local\Microsoft\Windows\INetCache\Content.Word\logo-RK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2" descr="C:\Users\user\AppData\Local\Microsoft\Windows\INetCache\Content.Word\logo-RK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944880" cy="342900"/>
                <wp:effectExtent l="19050" t="0" r="7620" b="0"/>
                <wp:docPr id="45" name="Imagen 14" descr="C:\Users\user\AppData\Local\Microsoft\Windows\INetCache\Content.Word\transmision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user\AppData\Local\Microsoft\Windows\INetCache\Content.Word\transmision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0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>
                <wp:simplePos x="4301490" y="9799320"/>
                <wp:positionH relativeFrom="margin">
                  <wp:posOffset>-53975</wp:posOffset>
                </wp:positionH>
                <wp:positionV relativeFrom="margin">
                  <wp:posOffset>91440</wp:posOffset>
                </wp:positionV>
                <wp:extent cx="803910" cy="182880"/>
                <wp:effectExtent l="19050" t="0" r="0" b="0"/>
                <wp:wrapSquare wrapText="bothSides"/>
                <wp:docPr id="46" name="0 Imagen" descr="logo REMOTO VECTOR SIN FONDO ruedas amarilla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REMOTO VECTOR SIN FONDO ruedas amarillas.jp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910" cy="182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59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19086" cy="290959"/>
                <wp:effectExtent l="0" t="0" r="0" b="0"/>
                <wp:docPr id="47" name="Imagen 2" descr="Logo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086" cy="290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19086" cy="415656"/>
                <wp:effectExtent l="19050" t="0" r="4814" b="0"/>
                <wp:docPr id="48" name="20 Imagen" descr="monos rtr2_1 cop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nos rtr2_1 copia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86" cy="415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417AD" w:rsidRPr="007417AD" w:rsidTr="007417AD">
      <w:trPr>
        <w:trHeight w:val="343"/>
      </w:trPr>
      <w:tc>
        <w:tcPr>
          <w:tcW w:w="1668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922020" cy="335280"/>
                <wp:effectExtent l="19050" t="0" r="0" b="0"/>
                <wp:docPr id="156" name="Imagen 156" descr="C:\Users\user\AppData\Local\Microsoft\Windows\INetCache\Content.Word\logo-motoenvio 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6" descr="C:\Users\user\AppData\Local\Microsoft\Windows\INetCache\Content.Word\logo-motoenvio 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922020" cy="335280"/>
                <wp:effectExtent l="19050" t="0" r="0" b="0"/>
                <wp:docPr id="49" name="Imagen 6" descr="C:\Users\user\AppData\Local\Microsoft\Windows\INetCache\Content.Word\logo-demas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AppData\Local\Microsoft\Windows\INetCache\Content.Word\logo-demas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62000" cy="274320"/>
                <wp:effectExtent l="19050" t="0" r="0" b="0"/>
                <wp:docPr id="161" name="Imagen 161" descr="C:\Users\user\AppData\Local\Microsoft\Windows\INetCache\Content.Word\logo-cetel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1" descr="C:\Users\user\AppData\Local\Microsoft\Windows\INetCache\Content.Word\logo-cetel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762000" cy="274320"/>
                <wp:effectExtent l="19050" t="0" r="0" b="0"/>
                <wp:docPr id="50" name="Imagen 63" descr="C:\Users\user\AppData\Local\Microsoft\Windows\INetCache\Content.Word\logo-brem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C:\Users\user\AppData\Local\Microsoft\Windows\INetCache\Content.Word\logo-brem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0" w:type="dxa"/>
          <w:vAlign w:val="center"/>
        </w:tcPr>
        <w:p w:rsidR="007417AD" w:rsidRPr="007417AD" w:rsidRDefault="007417AD" w:rsidP="007417AD">
          <w:pPr>
            <w:pStyle w:val="Piedepgina"/>
          </w:pPr>
          <w:r w:rsidRPr="007417AD">
            <w:rPr>
              <w:noProof/>
              <w:lang w:eastAsia="es-ES"/>
            </w:rPr>
            <w:drawing>
              <wp:inline distT="0" distB="0" distL="0" distR="0">
                <wp:extent cx="883920" cy="320040"/>
                <wp:effectExtent l="19050" t="0" r="0" b="0"/>
                <wp:docPr id="51" name="Imagen 75" descr="C:\Users\user\AppData\Local\Microsoft\Windows\INetCache\Content.Word\logo-panta1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 descr="C:\Users\user\AppData\Local\Microsoft\Windows\INetCache\Content.Word\logo-panta1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9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509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</w:tr>
    <w:tr w:rsidR="007417AD" w:rsidRPr="007417AD" w:rsidTr="007417AD">
      <w:trPr>
        <w:trHeight w:val="343"/>
      </w:trPr>
      <w:tc>
        <w:tcPr>
          <w:tcW w:w="1668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417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610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559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509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</w:tr>
    <w:tr w:rsidR="007417AD" w:rsidRPr="007417AD" w:rsidTr="007417AD">
      <w:trPr>
        <w:trHeight w:val="343"/>
      </w:trPr>
      <w:tc>
        <w:tcPr>
          <w:tcW w:w="1668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417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701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610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559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  <w:tc>
        <w:tcPr>
          <w:tcW w:w="1509" w:type="dxa"/>
          <w:vAlign w:val="center"/>
        </w:tcPr>
        <w:p w:rsidR="007417AD" w:rsidRPr="007417AD" w:rsidRDefault="007417AD" w:rsidP="007417AD">
          <w:pPr>
            <w:pStyle w:val="Piedepgina"/>
          </w:pPr>
        </w:p>
      </w:tc>
    </w:tr>
  </w:tbl>
  <w:p w:rsidR="007417AD" w:rsidRDefault="007417A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F85" w:rsidRDefault="000C5F85" w:rsidP="00A7494C">
      <w:pPr>
        <w:spacing w:after="0" w:line="240" w:lineRule="auto"/>
      </w:pPr>
      <w:r>
        <w:separator/>
      </w:r>
    </w:p>
  </w:footnote>
  <w:footnote w:type="continuationSeparator" w:id="0">
    <w:p w:rsidR="000C5F85" w:rsidRDefault="000C5F85" w:rsidP="00A74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F58" w:rsidRDefault="007C5F5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750454" o:spid="_x0000_s25602" type="#_x0000_t136" style="position:absolute;margin-left:0;margin-top:0;width:605.85pt;height:113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NSCRIPCION R1 CUP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C" w:rsidRDefault="007C5F58" w:rsidP="00C623CD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750455" o:spid="_x0000_s25603" type="#_x0000_t136" style="position:absolute;margin-left:0;margin-top:0;width:605.85pt;height:113.5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NSCRIPCION R1 CUP"/>
        </v:shape>
      </w:pict>
    </w:r>
    <w:r w:rsidR="00C623CD">
      <w:t xml:space="preserve"> </w:t>
    </w:r>
    <w:r w:rsidR="00C623CD">
      <w:rPr>
        <w:noProof/>
        <w:lang w:eastAsia="es-ES"/>
      </w:rPr>
      <w:drawing>
        <wp:inline distT="0" distB="0" distL="0" distR="0">
          <wp:extent cx="1436370" cy="381078"/>
          <wp:effectExtent l="19050" t="0" r="0" b="0"/>
          <wp:docPr id="7" name="5 Imagen" descr="dunlop FOREVER FOR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nlop FOREVER FORWARD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6370" cy="381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C623CD">
      <w:t xml:space="preserve"> </w:t>
    </w:r>
    <w:r w:rsidR="00C623CD">
      <w:rPr>
        <w:noProof/>
        <w:lang w:eastAsia="es-ES"/>
      </w:rPr>
      <w:drawing>
        <wp:inline distT="0" distB="0" distL="0" distR="0">
          <wp:extent cx="1645424" cy="640080"/>
          <wp:effectExtent l="19050" t="0" r="0" b="0"/>
          <wp:docPr id="8" name="1 Imagen" descr="DB_ES_YR_R1_CU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B_ES_YR_R1_CUP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0041" cy="641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C623CD">
      <w:t xml:space="preserve"> </w:t>
    </w:r>
    <w:r>
      <w:t xml:space="preserve">         </w:t>
    </w:r>
    <w:r w:rsidRPr="007C5F58">
      <w:drawing>
        <wp:inline distT="0" distB="0" distL="0" distR="0">
          <wp:extent cx="1539240" cy="660101"/>
          <wp:effectExtent l="0" t="0" r="3810" b="0"/>
          <wp:docPr id="10" name="8 Imagen" descr="Avatar C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tar CIV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40983" cy="660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C623CD">
      <w:rPr>
        <w:noProof/>
        <w:lang w:eastAsia="es-ES"/>
      </w:rPr>
      <w:drawing>
        <wp:inline distT="0" distB="0" distL="0" distR="0">
          <wp:extent cx="1207931" cy="851505"/>
          <wp:effectExtent l="19050" t="0" r="0" b="0"/>
          <wp:docPr id="3" name="2 Imagen" descr="racing dream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cing dreams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09012" cy="85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494C" w:rsidRDefault="00A7494C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F58" w:rsidRDefault="007C5F5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750453" o:spid="_x0000_s25601" type="#_x0000_t136" style="position:absolute;margin-left:0;margin-top:0;width:605.85pt;height:113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NSCRIPCION R1 CUP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759"/>
    <w:multiLevelType w:val="hybridMultilevel"/>
    <w:tmpl w:val="8F5899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A63C6"/>
    <w:multiLevelType w:val="hybridMultilevel"/>
    <w:tmpl w:val="F8D470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E1E94"/>
    <w:multiLevelType w:val="hybridMultilevel"/>
    <w:tmpl w:val="01A45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ocumentProtection w:edit="forms" w:enforcement="1" w:cryptProviderType="rsaFull" w:cryptAlgorithmClass="hash" w:cryptAlgorithmType="typeAny" w:cryptAlgorithmSid="4" w:cryptSpinCount="100000" w:hash="xaPaBoJItUrooeoEuBda75sgd6k=" w:salt="eyQUbKiqZsdbpf/nZ13rl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  <o:shapelayout v:ext="edit">
      <o:idmap v:ext="edit" data="25"/>
    </o:shapelayout>
  </w:hdrShapeDefaults>
  <w:footnotePr>
    <w:footnote w:id="-1"/>
    <w:footnote w:id="0"/>
  </w:footnotePr>
  <w:endnotePr>
    <w:endnote w:id="-1"/>
    <w:endnote w:id="0"/>
  </w:endnotePr>
  <w:compat/>
  <w:rsids>
    <w:rsidRoot w:val="00356EFB"/>
    <w:rsid w:val="00016E79"/>
    <w:rsid w:val="00054DCD"/>
    <w:rsid w:val="00077ADF"/>
    <w:rsid w:val="000C0F85"/>
    <w:rsid w:val="000C5F85"/>
    <w:rsid w:val="000F566A"/>
    <w:rsid w:val="00172B58"/>
    <w:rsid w:val="00177BAF"/>
    <w:rsid w:val="001F246B"/>
    <w:rsid w:val="001F5E45"/>
    <w:rsid w:val="00200EBA"/>
    <w:rsid w:val="00204873"/>
    <w:rsid w:val="00234D16"/>
    <w:rsid w:val="00271CFD"/>
    <w:rsid w:val="002907F0"/>
    <w:rsid w:val="003150B1"/>
    <w:rsid w:val="003448B2"/>
    <w:rsid w:val="00356EFB"/>
    <w:rsid w:val="003651EA"/>
    <w:rsid w:val="00372CB9"/>
    <w:rsid w:val="00373020"/>
    <w:rsid w:val="003D60E7"/>
    <w:rsid w:val="00400D58"/>
    <w:rsid w:val="00420FD6"/>
    <w:rsid w:val="00424CFD"/>
    <w:rsid w:val="00425B81"/>
    <w:rsid w:val="00467B07"/>
    <w:rsid w:val="00472487"/>
    <w:rsid w:val="00491D8D"/>
    <w:rsid w:val="004C12A3"/>
    <w:rsid w:val="00501D64"/>
    <w:rsid w:val="00521BFD"/>
    <w:rsid w:val="0052572B"/>
    <w:rsid w:val="005521DB"/>
    <w:rsid w:val="005578E7"/>
    <w:rsid w:val="00565F78"/>
    <w:rsid w:val="005745A2"/>
    <w:rsid w:val="005817C6"/>
    <w:rsid w:val="00592D4C"/>
    <w:rsid w:val="005E4CD3"/>
    <w:rsid w:val="005E7F91"/>
    <w:rsid w:val="005F155F"/>
    <w:rsid w:val="0063779F"/>
    <w:rsid w:val="00640A90"/>
    <w:rsid w:val="006514F3"/>
    <w:rsid w:val="006604D2"/>
    <w:rsid w:val="0068122D"/>
    <w:rsid w:val="006917AC"/>
    <w:rsid w:val="006965C1"/>
    <w:rsid w:val="006C6936"/>
    <w:rsid w:val="006D6FC2"/>
    <w:rsid w:val="006E5CF9"/>
    <w:rsid w:val="006F0EA9"/>
    <w:rsid w:val="006F7337"/>
    <w:rsid w:val="00705F52"/>
    <w:rsid w:val="007374F8"/>
    <w:rsid w:val="007417AD"/>
    <w:rsid w:val="0074494C"/>
    <w:rsid w:val="00746224"/>
    <w:rsid w:val="0077545F"/>
    <w:rsid w:val="007826D5"/>
    <w:rsid w:val="007C5F58"/>
    <w:rsid w:val="007D5978"/>
    <w:rsid w:val="007F42E5"/>
    <w:rsid w:val="00803584"/>
    <w:rsid w:val="008676F7"/>
    <w:rsid w:val="00891BF5"/>
    <w:rsid w:val="008E578D"/>
    <w:rsid w:val="008E70DE"/>
    <w:rsid w:val="009E753D"/>
    <w:rsid w:val="00A06E01"/>
    <w:rsid w:val="00A4323D"/>
    <w:rsid w:val="00A54B8F"/>
    <w:rsid w:val="00A7494C"/>
    <w:rsid w:val="00A97EBE"/>
    <w:rsid w:val="00AC09E3"/>
    <w:rsid w:val="00B6339C"/>
    <w:rsid w:val="00B76DA0"/>
    <w:rsid w:val="00BA2F1C"/>
    <w:rsid w:val="00BD4F48"/>
    <w:rsid w:val="00BE3F7C"/>
    <w:rsid w:val="00BE7F55"/>
    <w:rsid w:val="00BF0551"/>
    <w:rsid w:val="00C623CD"/>
    <w:rsid w:val="00CE4280"/>
    <w:rsid w:val="00CF5218"/>
    <w:rsid w:val="00D147D4"/>
    <w:rsid w:val="00D45203"/>
    <w:rsid w:val="00D67FDF"/>
    <w:rsid w:val="00DE0242"/>
    <w:rsid w:val="00DF3189"/>
    <w:rsid w:val="00E17F65"/>
    <w:rsid w:val="00E5409F"/>
    <w:rsid w:val="00E70205"/>
    <w:rsid w:val="00EC0AD5"/>
    <w:rsid w:val="00EC728A"/>
    <w:rsid w:val="00F06425"/>
    <w:rsid w:val="00F72DFF"/>
    <w:rsid w:val="00F95EF1"/>
    <w:rsid w:val="00F96C0C"/>
    <w:rsid w:val="00FC6FD4"/>
    <w:rsid w:val="00FE05C9"/>
    <w:rsid w:val="00F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7D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14F3"/>
    <w:pPr>
      <w:ind w:left="720"/>
      <w:contextualSpacing/>
    </w:pPr>
  </w:style>
  <w:style w:type="table" w:styleId="Sombreadoclaro-nfasis5">
    <w:name w:val="Light Shading Accent 5"/>
    <w:basedOn w:val="Tablanormal"/>
    <w:uiPriority w:val="60"/>
    <w:rsid w:val="005E4C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74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494C"/>
  </w:style>
  <w:style w:type="paragraph" w:styleId="Piedepgina">
    <w:name w:val="footer"/>
    <w:basedOn w:val="Normal"/>
    <w:link w:val="PiedepginaCar"/>
    <w:uiPriority w:val="99"/>
    <w:unhideWhenUsed/>
    <w:rsid w:val="00A74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494C"/>
  </w:style>
  <w:style w:type="paragraph" w:styleId="Textodeglobo">
    <w:name w:val="Balloon Text"/>
    <w:basedOn w:val="Normal"/>
    <w:link w:val="TextodegloboCar"/>
    <w:uiPriority w:val="99"/>
    <w:semiHidden/>
    <w:unhideWhenUsed/>
    <w:rsid w:val="00A7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94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unhideWhenUsed/>
    <w:rsid w:val="007F4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7F42E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medio1-nfasis5">
    <w:name w:val="Medium Shading 1 Accent 5"/>
    <w:basedOn w:val="Tablanormal"/>
    <w:uiPriority w:val="63"/>
    <w:rsid w:val="00CE42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246B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8676F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.buitrago@fcmm.net%2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llengeyamaha@racingdreams.es?subject=inscripcion%20yamaha%20r1%20cu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18" Type="http://schemas.openxmlformats.org/officeDocument/2006/relationships/image" Target="media/image2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19" Type="http://schemas.openxmlformats.org/officeDocument/2006/relationships/image" Target="media/image23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COPA%20Y%20CHALLENGE%20YAMAHA%202018\COPA%20R1\DOCUMENTOS\ARCHIVOS%20DEFINITIVOS\PLANTILLA%20R1%20CUP%202018%20SPONSORS%20O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F54AF12530F4CB0B0476457BE24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03BDC-9DA8-47D1-B93E-122FE05D2A61}"/>
      </w:docPartPr>
      <w:docPartBody>
        <w:p w:rsidR="00000000" w:rsidRDefault="002F4566" w:rsidP="002F4566">
          <w:pPr>
            <w:pStyle w:val="3F54AF12530F4CB0B0476457BE24CBDB1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1CA6E881F4242C1B499760766569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DCA88-7B67-4328-949F-99A899241750}"/>
      </w:docPartPr>
      <w:docPartBody>
        <w:p w:rsidR="00000000" w:rsidRDefault="002F4566" w:rsidP="002F4566">
          <w:pPr>
            <w:pStyle w:val="A1CA6E881F4242C1B49976076656965F1"/>
          </w:pPr>
          <w:r w:rsidRPr="00A21F99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62247236C9946838734E0BF80EF5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99B70-CBD4-4109-8D3C-BF52B72EDB96}"/>
      </w:docPartPr>
      <w:docPartBody>
        <w:p w:rsidR="00000000" w:rsidRDefault="002F4566" w:rsidP="002F4566">
          <w:pPr>
            <w:pStyle w:val="962247236C9946838734E0BF80EF598C3"/>
          </w:pPr>
          <w:r w:rsidRPr="00A21F99">
            <w:rPr>
              <w:rStyle w:val="Textodelmarcadordeposicin"/>
            </w:rPr>
            <w:t>Elija un elemento.</w:t>
          </w:r>
        </w:p>
      </w:docPartBody>
    </w:docPart>
    <w:docPart>
      <w:docPartPr>
        <w:name w:val="41CB9C2039BF46B8B67EF245877C2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97116-BA34-48D8-9057-FF09DDB272E9}"/>
      </w:docPartPr>
      <w:docPartBody>
        <w:p w:rsidR="00000000" w:rsidRDefault="002F4566" w:rsidP="002F4566">
          <w:pPr>
            <w:pStyle w:val="41CB9C2039BF46B8B67EF245877C20E64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956FBE6AF44C408DC73BC7AF1CE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2E61-B887-4927-9C6A-D711873B509E}"/>
      </w:docPartPr>
      <w:docPartBody>
        <w:p w:rsidR="00000000" w:rsidRDefault="002F4566" w:rsidP="002F4566">
          <w:pPr>
            <w:pStyle w:val="87956FBE6AF44C408DC73BC7AF1CE2231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366EC4F50C24634A90399AC7A330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0359C-4BD1-421B-9EF7-42B7BC22FDA9}"/>
      </w:docPartPr>
      <w:docPartBody>
        <w:p w:rsidR="00000000" w:rsidRDefault="002F4566" w:rsidP="002F4566">
          <w:pPr>
            <w:pStyle w:val="4366EC4F50C24634A90399AC7A3300C41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BF0607332484CC2A02AEA12CA130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26C8E-9699-44D1-B3B5-8383E03AE678}"/>
      </w:docPartPr>
      <w:docPartBody>
        <w:p w:rsidR="00000000" w:rsidRDefault="002F4566" w:rsidP="002F4566">
          <w:pPr>
            <w:pStyle w:val="4BF0607332484CC2A02AEA12CA130B0B4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81FDA58CBA4E8AA8E095BCAED2C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A135E-0124-445F-9544-C041FAC3091C}"/>
      </w:docPartPr>
      <w:docPartBody>
        <w:p w:rsidR="00000000" w:rsidRDefault="002F4566" w:rsidP="002F4566">
          <w:pPr>
            <w:pStyle w:val="8681FDA58CBA4E8AA8E095BCAED2CB771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C313301C1DE46BFB1CE2422BE461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BDBB6-FCD0-4082-8E72-8D05D930AFBB}"/>
      </w:docPartPr>
      <w:docPartBody>
        <w:p w:rsidR="00000000" w:rsidRDefault="002F4566" w:rsidP="002F4566">
          <w:pPr>
            <w:pStyle w:val="3C313301C1DE46BFB1CE2422BE4619971"/>
          </w:pPr>
          <w:r w:rsidRPr="00A21F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F9F098EC9204AB89272A77EDDFC7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E63A0-3AA0-4C1C-B33E-886FD3E9DF00}"/>
      </w:docPartPr>
      <w:docPartBody>
        <w:p w:rsidR="00000000" w:rsidRDefault="002F4566" w:rsidP="002F4566">
          <w:pPr>
            <w:pStyle w:val="0F9F098EC9204AB89272A77EDDFC79B3"/>
          </w:pPr>
          <w:r w:rsidRPr="00A21F9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2F4566"/>
    <w:rsid w:val="00041578"/>
    <w:rsid w:val="002F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3C0C3699EC34C22BDC4D00A0D824019">
    <w:name w:val="23C0C3699EC34C22BDC4D00A0D824019"/>
    <w:rsid w:val="002F4566"/>
  </w:style>
  <w:style w:type="paragraph" w:customStyle="1" w:styleId="FB60CFC80B8849B9942E92F5AEB3799E">
    <w:name w:val="FB60CFC80B8849B9942E92F5AEB3799E"/>
    <w:rsid w:val="002F4566"/>
  </w:style>
  <w:style w:type="paragraph" w:customStyle="1" w:styleId="586D62DCB75B451F8016B6BB7BDD9149">
    <w:name w:val="586D62DCB75B451F8016B6BB7BDD9149"/>
    <w:rsid w:val="002F4566"/>
  </w:style>
  <w:style w:type="paragraph" w:customStyle="1" w:styleId="CBA1D240B7FA4AEE86858B7A30D6A69E">
    <w:name w:val="CBA1D240B7FA4AEE86858B7A30D6A69E"/>
    <w:rsid w:val="002F4566"/>
  </w:style>
  <w:style w:type="paragraph" w:customStyle="1" w:styleId="CB936FB03ED44299A6695D042F958161">
    <w:name w:val="CB936FB03ED44299A6695D042F958161"/>
    <w:rsid w:val="002F4566"/>
  </w:style>
  <w:style w:type="paragraph" w:customStyle="1" w:styleId="FEF99A315A4D4E758D9F9C1DD9F44948">
    <w:name w:val="FEF99A315A4D4E758D9F9C1DD9F44948"/>
    <w:rsid w:val="002F4566"/>
  </w:style>
  <w:style w:type="paragraph" w:customStyle="1" w:styleId="09C1CD90692A435A8D946C700A49E7B5">
    <w:name w:val="09C1CD90692A435A8D946C700A49E7B5"/>
    <w:rsid w:val="002F4566"/>
  </w:style>
  <w:style w:type="paragraph" w:customStyle="1" w:styleId="8F2EF05070A44553BCE5BD98CAE95264">
    <w:name w:val="8F2EF05070A44553BCE5BD98CAE95264"/>
    <w:rsid w:val="002F4566"/>
  </w:style>
  <w:style w:type="paragraph" w:customStyle="1" w:styleId="99C053EA3A6E40E7A90652901FA94766">
    <w:name w:val="99C053EA3A6E40E7A90652901FA94766"/>
    <w:rsid w:val="002F4566"/>
  </w:style>
  <w:style w:type="paragraph" w:customStyle="1" w:styleId="4386926A0BF948A4B881A538270F2377">
    <w:name w:val="4386926A0BF948A4B881A538270F2377"/>
    <w:rsid w:val="002F4566"/>
  </w:style>
  <w:style w:type="paragraph" w:customStyle="1" w:styleId="D2CA213EB92D48F0B5C3435938698111">
    <w:name w:val="D2CA213EB92D48F0B5C3435938698111"/>
    <w:rsid w:val="002F4566"/>
  </w:style>
  <w:style w:type="paragraph" w:customStyle="1" w:styleId="2B79EA530E1C436CB08F795FC1636F95">
    <w:name w:val="2B79EA530E1C436CB08F795FC1636F95"/>
    <w:rsid w:val="002F4566"/>
  </w:style>
  <w:style w:type="paragraph" w:customStyle="1" w:styleId="871A2512C9AE45B5A1099F432D6F6050">
    <w:name w:val="871A2512C9AE45B5A1099F432D6F6050"/>
    <w:rsid w:val="002F4566"/>
  </w:style>
  <w:style w:type="paragraph" w:customStyle="1" w:styleId="8D34F93A005E4AE48CA6E098B747E562">
    <w:name w:val="8D34F93A005E4AE48CA6E098B747E562"/>
    <w:rsid w:val="002F4566"/>
  </w:style>
  <w:style w:type="paragraph" w:customStyle="1" w:styleId="C8BFBD925F4F4063B5C75B93D038DBD8">
    <w:name w:val="C8BFBD925F4F4063B5C75B93D038DBD8"/>
    <w:rsid w:val="002F4566"/>
  </w:style>
  <w:style w:type="paragraph" w:customStyle="1" w:styleId="270B544ADCF44F53AFC5ACD797CDC79F">
    <w:name w:val="270B544ADCF44F53AFC5ACD797CDC79F"/>
    <w:rsid w:val="002F4566"/>
  </w:style>
  <w:style w:type="paragraph" w:customStyle="1" w:styleId="E0473C41C3B242288BE888C829754498">
    <w:name w:val="E0473C41C3B242288BE888C829754498"/>
    <w:rsid w:val="002F4566"/>
  </w:style>
  <w:style w:type="paragraph" w:customStyle="1" w:styleId="ED57F94721B84200BD4CC8F76BAB5227">
    <w:name w:val="ED57F94721B84200BD4CC8F76BAB5227"/>
    <w:rsid w:val="002F4566"/>
  </w:style>
  <w:style w:type="paragraph" w:customStyle="1" w:styleId="C7DAC56CDF7D4DDDA223B2E87DBA8DBE">
    <w:name w:val="C7DAC56CDF7D4DDDA223B2E87DBA8DBE"/>
    <w:rsid w:val="002F4566"/>
  </w:style>
  <w:style w:type="paragraph" w:customStyle="1" w:styleId="D5B404A4007D4FE98E4DF89268653AAB">
    <w:name w:val="D5B404A4007D4FE98E4DF89268653AAB"/>
    <w:rsid w:val="002F4566"/>
  </w:style>
  <w:style w:type="paragraph" w:customStyle="1" w:styleId="F83A40BC31FA4B128F6384F778C2E4D6">
    <w:name w:val="F83A40BC31FA4B128F6384F778C2E4D6"/>
    <w:rsid w:val="002F4566"/>
  </w:style>
  <w:style w:type="paragraph" w:customStyle="1" w:styleId="7BFD524FA442489F8E947417234F12B7">
    <w:name w:val="7BFD524FA442489F8E947417234F12B7"/>
    <w:rsid w:val="002F4566"/>
  </w:style>
  <w:style w:type="character" w:styleId="Textodelmarcadordeposicin">
    <w:name w:val="Placeholder Text"/>
    <w:basedOn w:val="Fuentedeprrafopredeter"/>
    <w:uiPriority w:val="99"/>
    <w:semiHidden/>
    <w:rsid w:val="002F4566"/>
    <w:rPr>
      <w:color w:val="808080"/>
    </w:rPr>
  </w:style>
  <w:style w:type="paragraph" w:customStyle="1" w:styleId="EEA938B045F248D9A097FF5C88E253AA">
    <w:name w:val="EEA938B045F248D9A097FF5C88E253AA"/>
    <w:rsid w:val="002F4566"/>
  </w:style>
  <w:style w:type="paragraph" w:customStyle="1" w:styleId="3F54AF12530F4CB0B0476457BE24CBDB">
    <w:name w:val="3F54AF12530F4CB0B0476457BE24CBDB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A1CA6E881F4242C1B49976076656965F">
    <w:name w:val="A1CA6E881F4242C1B49976076656965F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962247236C9946838734E0BF80EF598C">
    <w:name w:val="962247236C9946838734E0BF80EF598C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1CB9C2039BF46B8B67EF245877C20E6">
    <w:name w:val="41CB9C2039BF46B8B67EF245877C20E6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87956FBE6AF44C408DC73BC7AF1CE223">
    <w:name w:val="87956FBE6AF44C408DC73BC7AF1CE223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366EC4F50C24634A90399AC7A3300C4">
    <w:name w:val="4366EC4F50C24634A90399AC7A3300C4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EEA938B045F248D9A097FF5C88E253AA1">
    <w:name w:val="EEA938B045F248D9A097FF5C88E253AA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BF0607332484CC2A02AEA12CA130B0B">
    <w:name w:val="4BF0607332484CC2A02AEA12CA130B0B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962247236C9946838734E0BF80EF598C1">
    <w:name w:val="962247236C9946838734E0BF80EF598C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1CB9C2039BF46B8B67EF245877C20E61">
    <w:name w:val="41CB9C2039BF46B8B67EF245877C20E6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EEA938B045F248D9A097FF5C88E253AA2">
    <w:name w:val="EEA938B045F248D9A097FF5C88E253AA2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6F8B32AE1924852B888EBD437F8AB77">
    <w:name w:val="46F8B32AE1924852B888EBD437F8AB77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BF0607332484CC2A02AEA12CA130B0B1">
    <w:name w:val="4BF0607332484CC2A02AEA12CA130B0B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962247236C9946838734E0BF80EF598C2">
    <w:name w:val="962247236C9946838734E0BF80EF598C2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1CB9C2039BF46B8B67EF245877C20E62">
    <w:name w:val="41CB9C2039BF46B8B67EF245877C20E62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BF0607332484CC2A02AEA12CA130B0B2">
    <w:name w:val="4BF0607332484CC2A02AEA12CA130B0B2"/>
    <w:rsid w:val="002F4566"/>
    <w:pPr>
      <w:spacing w:after="160" w:line="259" w:lineRule="auto"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unhideWhenUsed/>
    <w:rsid w:val="002F456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CB9C2039BF46B8B67EF245877C20E63">
    <w:name w:val="41CB9C2039BF46B8B67EF245877C20E63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BF0607332484CC2A02AEA12CA130B0B3">
    <w:name w:val="4BF0607332484CC2A02AEA12CA130B0B3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EBD63D7D80FC4507879893FC234DFD6A">
    <w:name w:val="EBD63D7D80FC4507879893FC234DFD6A"/>
    <w:rsid w:val="002F4566"/>
  </w:style>
  <w:style w:type="paragraph" w:customStyle="1" w:styleId="371E578522B24D86AC8D74068A1CB6A4">
    <w:name w:val="371E578522B24D86AC8D74068A1CB6A4"/>
    <w:rsid w:val="002F4566"/>
  </w:style>
  <w:style w:type="paragraph" w:customStyle="1" w:styleId="8681FDA58CBA4E8AA8E095BCAED2CB77">
    <w:name w:val="8681FDA58CBA4E8AA8E095BCAED2CB77"/>
    <w:rsid w:val="002F4566"/>
  </w:style>
  <w:style w:type="paragraph" w:customStyle="1" w:styleId="3C313301C1DE46BFB1CE2422BE461997">
    <w:name w:val="3C313301C1DE46BFB1CE2422BE461997"/>
    <w:rsid w:val="002F4566"/>
  </w:style>
  <w:style w:type="paragraph" w:customStyle="1" w:styleId="3F54AF12530F4CB0B0476457BE24CBDB1">
    <w:name w:val="3F54AF12530F4CB0B0476457BE24CBDB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A1CA6E881F4242C1B49976076656965F1">
    <w:name w:val="A1CA6E881F4242C1B49976076656965F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962247236C9946838734E0BF80EF598C3">
    <w:name w:val="962247236C9946838734E0BF80EF598C3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1CB9C2039BF46B8B67EF245877C20E64">
    <w:name w:val="41CB9C2039BF46B8B67EF245877C20E64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87956FBE6AF44C408DC73BC7AF1CE2231">
    <w:name w:val="87956FBE6AF44C408DC73BC7AF1CE223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366EC4F50C24634A90399AC7A3300C41">
    <w:name w:val="4366EC4F50C24634A90399AC7A3300C4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8681FDA58CBA4E8AA8E095BCAED2CB771">
    <w:name w:val="8681FDA58CBA4E8AA8E095BCAED2CB77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3C313301C1DE46BFB1CE2422BE4619971">
    <w:name w:val="3C313301C1DE46BFB1CE2422BE4619971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0F9F098EC9204AB89272A77EDDFC79B3">
    <w:name w:val="0F9F098EC9204AB89272A77EDDFC79B3"/>
    <w:rsid w:val="002F4566"/>
    <w:pPr>
      <w:spacing w:after="160" w:line="259" w:lineRule="auto"/>
    </w:pPr>
    <w:rPr>
      <w:rFonts w:eastAsiaTheme="minorHAnsi"/>
      <w:lang w:eastAsia="en-US"/>
    </w:rPr>
  </w:style>
  <w:style w:type="paragraph" w:customStyle="1" w:styleId="4BF0607332484CC2A02AEA12CA130B0B4">
    <w:name w:val="4BF0607332484CC2A02AEA12CA130B0B4"/>
    <w:rsid w:val="002F4566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B8DBB-24A9-48C4-818F-12237A6F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R1 CUP 2018 SPONSORS OK</Template>
  <TotalTime>6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Inscripcion yamaha r1 2018</vt:lpstr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Inscripcion yamaha r1 2018</dc:title>
  <dc:creator>Racing Dreams</dc:creator>
  <cp:lastModifiedBy>user</cp:lastModifiedBy>
  <cp:revision>2</cp:revision>
  <dcterms:created xsi:type="dcterms:W3CDTF">2018-02-16T19:15:00Z</dcterms:created>
  <dcterms:modified xsi:type="dcterms:W3CDTF">2018-02-16T19:15:00Z</dcterms:modified>
</cp:coreProperties>
</file>